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313E1" w14:textId="64F8E849" w:rsidR="005F5443" w:rsidRPr="005F5443" w:rsidRDefault="005372D8" w:rsidP="005F5443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South West Region Conservative Policy Forum </w:t>
      </w:r>
      <w:r w:rsidR="005F5443" w:rsidRPr="005F5443">
        <w:rPr>
          <w:b/>
          <w:sz w:val="24"/>
          <w:szCs w:val="24"/>
        </w:rPr>
        <w:t>Conference 201</w:t>
      </w:r>
      <w:r w:rsidR="00DA5F4C">
        <w:rPr>
          <w:b/>
          <w:sz w:val="24"/>
          <w:szCs w:val="24"/>
        </w:rPr>
        <w:t>8</w:t>
      </w:r>
    </w:p>
    <w:p w14:paraId="4ABE7D5F" w14:textId="0787AE3E" w:rsidR="005372D8" w:rsidRDefault="005F5443" w:rsidP="005372D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 be held o</w:t>
      </w:r>
      <w:r w:rsidRPr="005F5443">
        <w:rPr>
          <w:b/>
          <w:sz w:val="24"/>
          <w:szCs w:val="24"/>
        </w:rPr>
        <w:t xml:space="preserve">n </w:t>
      </w:r>
      <w:r w:rsidR="005372D8">
        <w:rPr>
          <w:b/>
          <w:sz w:val="24"/>
          <w:szCs w:val="24"/>
        </w:rPr>
        <w:t xml:space="preserve">Saturday </w:t>
      </w:r>
      <w:r w:rsidR="00DA5F4C">
        <w:rPr>
          <w:b/>
          <w:sz w:val="24"/>
          <w:szCs w:val="24"/>
        </w:rPr>
        <w:t>3 November</w:t>
      </w:r>
      <w:r w:rsidR="00714A1B">
        <w:rPr>
          <w:b/>
          <w:sz w:val="24"/>
          <w:szCs w:val="24"/>
        </w:rPr>
        <w:t xml:space="preserve"> 2018</w:t>
      </w:r>
    </w:p>
    <w:p w14:paraId="106CF615" w14:textId="7B34295B" w:rsidR="005F5443" w:rsidRDefault="00DA5F4C" w:rsidP="00DA5F4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5372D8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Oaktree Arena, Bristol Road, Edithmead, Highbridge, Somerset, TA9 4HA</w:t>
      </w:r>
    </w:p>
    <w:p w14:paraId="1B23880A" w14:textId="2B64C2AB" w:rsidR="00376E1B" w:rsidRDefault="00376E1B" w:rsidP="00DA5F4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Registration from 9.15am</w:t>
      </w:r>
    </w:p>
    <w:p w14:paraId="4383D8FD" w14:textId="77777777" w:rsidR="00DA5F4C" w:rsidRPr="005F5443" w:rsidRDefault="00DA5F4C" w:rsidP="00DA5F4C">
      <w:pPr>
        <w:spacing w:after="0" w:line="240" w:lineRule="auto"/>
        <w:jc w:val="center"/>
        <w:rPr>
          <w:b/>
          <w:sz w:val="24"/>
          <w:szCs w:val="24"/>
        </w:rPr>
      </w:pPr>
    </w:p>
    <w:p w14:paraId="3F294378" w14:textId="64764C05" w:rsidR="005F5443" w:rsidRPr="00363508" w:rsidRDefault="00464277" w:rsidP="005F5443">
      <w:pPr>
        <w:spacing w:after="0" w:line="240" w:lineRule="auto"/>
        <w:rPr>
          <w:b/>
          <w:sz w:val="24"/>
          <w:szCs w:val="24"/>
        </w:rPr>
      </w:pPr>
      <w:r w:rsidRPr="00DA5F4C">
        <w:rPr>
          <w:b/>
          <w:sz w:val="24"/>
          <w:szCs w:val="24"/>
          <w:u w:val="single"/>
        </w:rPr>
        <w:t>Ticket</w:t>
      </w:r>
      <w:r w:rsidR="005372D8" w:rsidRPr="00DA5F4C">
        <w:rPr>
          <w:b/>
          <w:sz w:val="24"/>
          <w:szCs w:val="24"/>
          <w:u w:val="single"/>
        </w:rPr>
        <w:t>: £</w:t>
      </w:r>
      <w:r w:rsidR="008E7100" w:rsidRPr="00DA5F4C">
        <w:rPr>
          <w:b/>
          <w:sz w:val="24"/>
          <w:szCs w:val="24"/>
          <w:u w:val="single"/>
        </w:rPr>
        <w:t>2</w:t>
      </w:r>
      <w:r w:rsidR="00DA5F4C" w:rsidRPr="00DA5F4C">
        <w:rPr>
          <w:b/>
          <w:sz w:val="24"/>
          <w:szCs w:val="24"/>
          <w:u w:val="single"/>
        </w:rPr>
        <w:t>5</w:t>
      </w:r>
      <w:r w:rsidR="005F5443" w:rsidRPr="00DA5F4C">
        <w:rPr>
          <w:b/>
          <w:sz w:val="24"/>
          <w:szCs w:val="24"/>
          <w:u w:val="single"/>
        </w:rPr>
        <w:t xml:space="preserve"> per person</w:t>
      </w:r>
      <w:r w:rsidR="004D62AF" w:rsidRPr="00DA5F4C">
        <w:rPr>
          <w:b/>
          <w:sz w:val="24"/>
          <w:szCs w:val="24"/>
          <w:u w:val="single"/>
        </w:rPr>
        <w:t xml:space="preserve"> </w:t>
      </w:r>
      <w:r w:rsidR="008E7100" w:rsidRPr="00DA5F4C">
        <w:rPr>
          <w:b/>
          <w:sz w:val="24"/>
          <w:szCs w:val="24"/>
          <w:u w:val="single"/>
        </w:rPr>
        <w:t>(to include buffet lunch</w:t>
      </w:r>
      <w:r w:rsidR="00DA5F4C" w:rsidRPr="00DA5F4C">
        <w:rPr>
          <w:b/>
          <w:sz w:val="24"/>
          <w:szCs w:val="24"/>
          <w:u w:val="single"/>
        </w:rPr>
        <w:t xml:space="preserve"> and refreshments</w:t>
      </w:r>
      <w:r w:rsidR="008E7100" w:rsidRPr="00DA5F4C">
        <w:rPr>
          <w:b/>
          <w:sz w:val="24"/>
          <w:szCs w:val="24"/>
          <w:u w:val="single"/>
        </w:rPr>
        <w:t>)</w:t>
      </w:r>
      <w:r w:rsidR="00363508">
        <w:rPr>
          <w:b/>
          <w:sz w:val="24"/>
          <w:szCs w:val="24"/>
          <w:u w:val="single"/>
        </w:rPr>
        <w:t xml:space="preserve"> </w:t>
      </w:r>
      <w:r w:rsidR="00363508">
        <w:rPr>
          <w:b/>
          <w:sz w:val="24"/>
          <w:szCs w:val="24"/>
        </w:rPr>
        <w:t xml:space="preserve">Free </w:t>
      </w:r>
      <w:r w:rsidR="00714A1B">
        <w:rPr>
          <w:b/>
          <w:sz w:val="24"/>
          <w:szCs w:val="24"/>
        </w:rPr>
        <w:t>onsite p</w:t>
      </w:r>
      <w:r w:rsidR="00363508">
        <w:rPr>
          <w:b/>
          <w:sz w:val="24"/>
          <w:szCs w:val="24"/>
        </w:rPr>
        <w:t>arking</w:t>
      </w:r>
    </w:p>
    <w:p w14:paraId="2D0E2325" w14:textId="77777777" w:rsidR="005372D8" w:rsidRPr="005F5443" w:rsidRDefault="005372D8" w:rsidP="005F5443">
      <w:pPr>
        <w:spacing w:after="0" w:line="240" w:lineRule="auto"/>
        <w:rPr>
          <w:b/>
          <w:sz w:val="24"/>
          <w:szCs w:val="24"/>
        </w:rPr>
      </w:pPr>
    </w:p>
    <w:p w14:paraId="12670009" w14:textId="77777777" w:rsidR="005F5443" w:rsidRPr="005F5443" w:rsidRDefault="005F5443" w:rsidP="005F5443">
      <w:pPr>
        <w:spacing w:after="0" w:line="240" w:lineRule="auto"/>
        <w:rPr>
          <w:b/>
          <w:sz w:val="24"/>
          <w:szCs w:val="24"/>
        </w:rPr>
      </w:pPr>
      <w:r w:rsidRPr="005F5443">
        <w:rPr>
          <w:b/>
          <w:sz w:val="24"/>
          <w:szCs w:val="24"/>
        </w:rPr>
        <w:t>APPLICATION FORM</w:t>
      </w:r>
    </w:p>
    <w:p w14:paraId="14791896" w14:textId="77777777" w:rsidR="005F5443" w:rsidRPr="005F5443" w:rsidRDefault="005F5443" w:rsidP="005F5443">
      <w:pPr>
        <w:spacing w:after="0" w:line="240" w:lineRule="auto"/>
        <w:rPr>
          <w:sz w:val="24"/>
          <w:szCs w:val="24"/>
        </w:rPr>
      </w:pPr>
      <w:r w:rsidRPr="005F5443">
        <w:rPr>
          <w:sz w:val="24"/>
          <w:szCs w:val="24"/>
        </w:rPr>
        <w:t xml:space="preserve">The person(s) whose details are shown below would like to attend the </w:t>
      </w:r>
      <w:r w:rsidR="005372D8">
        <w:rPr>
          <w:sz w:val="24"/>
          <w:szCs w:val="24"/>
        </w:rPr>
        <w:t>SW Region CPF</w:t>
      </w:r>
      <w:r w:rsidRPr="005F5443">
        <w:rPr>
          <w:sz w:val="24"/>
          <w:szCs w:val="24"/>
        </w:rPr>
        <w:t xml:space="preserve"> </w:t>
      </w:r>
      <w:r w:rsidR="005372D8">
        <w:rPr>
          <w:sz w:val="24"/>
          <w:szCs w:val="24"/>
        </w:rPr>
        <w:t>Conference</w:t>
      </w:r>
      <w:r w:rsidRPr="005F5443">
        <w:rPr>
          <w:sz w:val="24"/>
          <w:szCs w:val="24"/>
        </w:rPr>
        <w:t>.</w:t>
      </w:r>
    </w:p>
    <w:p w14:paraId="04B0F8A1" w14:textId="77777777" w:rsidR="005F5443" w:rsidRPr="005F5443" w:rsidRDefault="005F5443" w:rsidP="005F5443">
      <w:pPr>
        <w:spacing w:after="0" w:line="240" w:lineRule="auto"/>
        <w:rPr>
          <w:sz w:val="24"/>
          <w:szCs w:val="24"/>
        </w:rPr>
      </w:pPr>
      <w:r w:rsidRPr="005F5443">
        <w:rPr>
          <w:b/>
          <w:i/>
          <w:sz w:val="24"/>
          <w:szCs w:val="24"/>
        </w:rPr>
        <w:t>Either</w:t>
      </w:r>
      <w:r w:rsidRPr="005F5443">
        <w:rPr>
          <w:sz w:val="24"/>
          <w:szCs w:val="24"/>
        </w:rPr>
        <w:t>:   I/we enclose my/our cheque for £.............. payable to “South West Conservatives”</w:t>
      </w:r>
    </w:p>
    <w:p w14:paraId="143EEC91" w14:textId="6FD11DA8" w:rsidR="005F5443" w:rsidRPr="005F5443" w:rsidRDefault="005F5443" w:rsidP="005F5443">
      <w:pPr>
        <w:spacing w:after="0" w:line="240" w:lineRule="auto"/>
        <w:jc w:val="center"/>
        <w:rPr>
          <w:sz w:val="24"/>
          <w:szCs w:val="24"/>
        </w:rPr>
      </w:pPr>
      <w:r w:rsidRPr="005F5443">
        <w:rPr>
          <w:sz w:val="24"/>
          <w:szCs w:val="24"/>
        </w:rPr>
        <w:t>Please return your application and cheque payment to:</w:t>
      </w:r>
    </w:p>
    <w:p w14:paraId="01ED7BF0" w14:textId="446BB170" w:rsidR="005F5443" w:rsidRDefault="00DA5F4C" w:rsidP="00DA5F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Miss Janet Parrott, 27 Fairfield Terrace, Newton Abbot, TQ12 2LH</w:t>
      </w:r>
    </w:p>
    <w:p w14:paraId="7282F5D1" w14:textId="77777777" w:rsidR="00DA5F4C" w:rsidRPr="005F5443" w:rsidRDefault="00DA5F4C" w:rsidP="00DA5F4C">
      <w:pPr>
        <w:spacing w:after="0" w:line="240" w:lineRule="auto"/>
        <w:jc w:val="center"/>
        <w:rPr>
          <w:sz w:val="24"/>
          <w:szCs w:val="24"/>
        </w:rPr>
      </w:pPr>
    </w:p>
    <w:p w14:paraId="0EB8510D" w14:textId="77777777" w:rsidR="005F5443" w:rsidRPr="005F5443" w:rsidRDefault="005F5443" w:rsidP="005F5443">
      <w:pPr>
        <w:spacing w:after="0" w:line="240" w:lineRule="auto"/>
        <w:rPr>
          <w:sz w:val="24"/>
          <w:szCs w:val="24"/>
        </w:rPr>
      </w:pPr>
      <w:r w:rsidRPr="005F5443">
        <w:rPr>
          <w:b/>
          <w:i/>
          <w:sz w:val="24"/>
          <w:szCs w:val="24"/>
        </w:rPr>
        <w:t>Or</w:t>
      </w:r>
      <w:r w:rsidRPr="005F5443">
        <w:rPr>
          <w:i/>
          <w:sz w:val="24"/>
          <w:szCs w:val="24"/>
        </w:rPr>
        <w:t xml:space="preserve">:  </w:t>
      </w:r>
      <w:r w:rsidRPr="005F5443">
        <w:rPr>
          <w:sz w:val="24"/>
          <w:szCs w:val="24"/>
        </w:rPr>
        <w:t>I/We are paying by BACS to</w:t>
      </w:r>
    </w:p>
    <w:p w14:paraId="500A0F4E" w14:textId="1FB25F24" w:rsidR="005F5443" w:rsidRPr="005F5443" w:rsidRDefault="005F5443" w:rsidP="005F5443">
      <w:pPr>
        <w:spacing w:after="0" w:line="240" w:lineRule="auto"/>
        <w:ind w:left="720"/>
        <w:rPr>
          <w:sz w:val="24"/>
          <w:szCs w:val="24"/>
        </w:rPr>
      </w:pPr>
      <w:r w:rsidRPr="005F5443">
        <w:rPr>
          <w:sz w:val="24"/>
          <w:szCs w:val="24"/>
        </w:rPr>
        <w:t>Account name:</w:t>
      </w:r>
      <w:r w:rsidR="00714A1B">
        <w:rPr>
          <w:sz w:val="24"/>
          <w:szCs w:val="24"/>
        </w:rPr>
        <w:t xml:space="preserve">    </w:t>
      </w:r>
      <w:r w:rsidRPr="005F5443">
        <w:rPr>
          <w:sz w:val="24"/>
          <w:szCs w:val="24"/>
        </w:rPr>
        <w:t>SOUTH WEST CONSERVATIVES</w:t>
      </w:r>
    </w:p>
    <w:p w14:paraId="2CF9FAEE" w14:textId="6B4D2ED0" w:rsidR="005F5443" w:rsidRPr="005F5443" w:rsidRDefault="005F5443" w:rsidP="005F5443">
      <w:pPr>
        <w:spacing w:after="0" w:line="240" w:lineRule="auto"/>
        <w:ind w:left="720"/>
        <w:rPr>
          <w:sz w:val="24"/>
          <w:szCs w:val="24"/>
        </w:rPr>
      </w:pPr>
      <w:r w:rsidRPr="005F5443">
        <w:rPr>
          <w:sz w:val="24"/>
          <w:szCs w:val="24"/>
        </w:rPr>
        <w:t>Sort code:</w:t>
      </w:r>
      <w:r w:rsidRPr="005F5443">
        <w:rPr>
          <w:sz w:val="24"/>
          <w:szCs w:val="24"/>
        </w:rPr>
        <w:tab/>
      </w:r>
      <w:r w:rsidR="00714A1B">
        <w:rPr>
          <w:sz w:val="24"/>
          <w:szCs w:val="24"/>
        </w:rPr>
        <w:t xml:space="preserve">     </w:t>
      </w:r>
      <w:r w:rsidRPr="005F5443">
        <w:rPr>
          <w:sz w:val="24"/>
          <w:szCs w:val="24"/>
        </w:rPr>
        <w:t>30-91-84</w:t>
      </w:r>
    </w:p>
    <w:p w14:paraId="0D1C3CE7" w14:textId="42B6C224" w:rsidR="005F5443" w:rsidRPr="005F5443" w:rsidRDefault="005F5443" w:rsidP="005F5443">
      <w:pPr>
        <w:spacing w:after="0" w:line="240" w:lineRule="auto"/>
        <w:ind w:left="720"/>
        <w:rPr>
          <w:sz w:val="24"/>
          <w:szCs w:val="24"/>
        </w:rPr>
      </w:pPr>
      <w:r w:rsidRPr="005F5443">
        <w:rPr>
          <w:sz w:val="24"/>
          <w:szCs w:val="24"/>
        </w:rPr>
        <w:t>Account No:</w:t>
      </w:r>
      <w:r w:rsidRPr="005F5443">
        <w:rPr>
          <w:sz w:val="24"/>
          <w:szCs w:val="24"/>
        </w:rPr>
        <w:tab/>
      </w:r>
      <w:r w:rsidR="00714A1B">
        <w:rPr>
          <w:sz w:val="24"/>
          <w:szCs w:val="24"/>
        </w:rPr>
        <w:t xml:space="preserve">     </w:t>
      </w:r>
      <w:r w:rsidRPr="005F5443">
        <w:rPr>
          <w:sz w:val="24"/>
          <w:szCs w:val="24"/>
        </w:rPr>
        <w:t>23257768</w:t>
      </w:r>
    </w:p>
    <w:p w14:paraId="0F59257D" w14:textId="3A519C89" w:rsidR="005F5443" w:rsidRDefault="005F5443" w:rsidP="005F5443">
      <w:pPr>
        <w:spacing w:after="0" w:line="240" w:lineRule="auto"/>
        <w:rPr>
          <w:sz w:val="24"/>
          <w:szCs w:val="24"/>
        </w:rPr>
      </w:pPr>
      <w:r w:rsidRPr="005F5443">
        <w:rPr>
          <w:sz w:val="24"/>
          <w:szCs w:val="24"/>
        </w:rPr>
        <w:t xml:space="preserve">If paying by bank transfer (BACS) please </w:t>
      </w:r>
      <w:r w:rsidR="005372D8">
        <w:rPr>
          <w:b/>
          <w:i/>
          <w:sz w:val="24"/>
          <w:szCs w:val="24"/>
        </w:rPr>
        <w:t>give</w:t>
      </w:r>
      <w:r w:rsidR="005372D8" w:rsidRPr="005F5443">
        <w:rPr>
          <w:b/>
          <w:i/>
          <w:sz w:val="24"/>
          <w:szCs w:val="24"/>
        </w:rPr>
        <w:t xml:space="preserve"> </w:t>
      </w:r>
      <w:r w:rsidR="005372D8">
        <w:rPr>
          <w:b/>
          <w:i/>
          <w:sz w:val="24"/>
          <w:szCs w:val="24"/>
        </w:rPr>
        <w:t xml:space="preserve">“CPF” and </w:t>
      </w:r>
      <w:r w:rsidR="005372D8" w:rsidRPr="005F5443">
        <w:rPr>
          <w:b/>
          <w:i/>
          <w:sz w:val="24"/>
          <w:szCs w:val="24"/>
        </w:rPr>
        <w:t>your name as the reference</w:t>
      </w:r>
      <w:r w:rsidR="005372D8" w:rsidRPr="005F5443">
        <w:rPr>
          <w:sz w:val="24"/>
          <w:szCs w:val="24"/>
        </w:rPr>
        <w:t xml:space="preserve"> </w:t>
      </w:r>
      <w:r w:rsidR="005372D8" w:rsidRPr="00B24993">
        <w:rPr>
          <w:b/>
          <w:i/>
          <w:sz w:val="24"/>
          <w:szCs w:val="24"/>
        </w:rPr>
        <w:t>AND</w:t>
      </w:r>
      <w:r w:rsidR="005372D8">
        <w:rPr>
          <w:sz w:val="24"/>
          <w:szCs w:val="24"/>
        </w:rPr>
        <w:t xml:space="preserve"> </w:t>
      </w:r>
      <w:r w:rsidRPr="005F5443">
        <w:rPr>
          <w:sz w:val="24"/>
          <w:szCs w:val="24"/>
        </w:rPr>
        <w:t>email the details</w:t>
      </w:r>
      <w:r w:rsidR="004D62AF">
        <w:rPr>
          <w:sz w:val="24"/>
          <w:szCs w:val="24"/>
        </w:rPr>
        <w:t xml:space="preserve"> requested below</w:t>
      </w:r>
      <w:r w:rsidRPr="005F5443">
        <w:rPr>
          <w:sz w:val="24"/>
          <w:szCs w:val="24"/>
        </w:rPr>
        <w:t xml:space="preserve"> (in full) to </w:t>
      </w:r>
      <w:hyperlink r:id="rId7" w:history="1">
        <w:r w:rsidR="00D11FBD" w:rsidRPr="00BB2030">
          <w:rPr>
            <w:rStyle w:val="Hyperlink"/>
            <w:sz w:val="24"/>
            <w:szCs w:val="24"/>
          </w:rPr>
          <w:t>jep.sw2018@btinternet.com</w:t>
        </w:r>
      </w:hyperlink>
    </w:p>
    <w:p w14:paraId="08F96F2A" w14:textId="77777777" w:rsidR="00D11FBD" w:rsidRPr="00B24993" w:rsidRDefault="00D11FBD" w:rsidP="005F5443">
      <w:pPr>
        <w:spacing w:after="0" w:line="240" w:lineRule="auto"/>
        <w:rPr>
          <w:sz w:val="24"/>
          <w:szCs w:val="24"/>
        </w:rPr>
      </w:pPr>
    </w:p>
    <w:p w14:paraId="1C528C79" w14:textId="528D2C77" w:rsidR="005F5443" w:rsidRPr="005F5443" w:rsidRDefault="005F5443" w:rsidP="00D11FBD">
      <w:pPr>
        <w:spacing w:after="0" w:line="240" w:lineRule="auto"/>
        <w:rPr>
          <w:sz w:val="24"/>
          <w:szCs w:val="24"/>
        </w:rPr>
      </w:pPr>
      <w:r w:rsidRPr="005F5443">
        <w:rPr>
          <w:b/>
          <w:i/>
          <w:sz w:val="24"/>
          <w:szCs w:val="24"/>
        </w:rPr>
        <w:t xml:space="preserve">NB:  </w:t>
      </w:r>
      <w:r w:rsidR="00D11FBD">
        <w:rPr>
          <w:b/>
          <w:i/>
          <w:sz w:val="24"/>
          <w:szCs w:val="24"/>
        </w:rPr>
        <w:t xml:space="preserve">Please ensure an email address or phone number is entered below to enable </w:t>
      </w:r>
      <w:r w:rsidR="001A71BC">
        <w:rPr>
          <w:b/>
          <w:i/>
          <w:sz w:val="24"/>
          <w:szCs w:val="24"/>
        </w:rPr>
        <w:t>acknowledgement</w:t>
      </w:r>
      <w:r w:rsidR="00D11FBD">
        <w:rPr>
          <w:b/>
          <w:i/>
          <w:sz w:val="24"/>
          <w:szCs w:val="24"/>
        </w:rPr>
        <w:t xml:space="preserve"> of your booking.</w:t>
      </w:r>
      <w:r w:rsidR="00714A1B">
        <w:rPr>
          <w:b/>
          <w:i/>
          <w:sz w:val="24"/>
          <w:szCs w:val="24"/>
        </w:rPr>
        <w:t xml:space="preserve">  Tickets will not be issued.</w:t>
      </w:r>
    </w:p>
    <w:p w14:paraId="25E3CD02" w14:textId="77777777" w:rsidR="005F5443" w:rsidRDefault="005F5443" w:rsidP="005F5443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F5443" w:rsidRPr="005F5443" w14:paraId="266EB563" w14:textId="77777777" w:rsidTr="00C32E31">
        <w:tc>
          <w:tcPr>
            <w:tcW w:w="4621" w:type="dxa"/>
            <w:tcBorders>
              <w:bottom w:val="dashed" w:sz="4" w:space="0" w:color="auto"/>
            </w:tcBorders>
          </w:tcPr>
          <w:p w14:paraId="2F3C9168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  <w:highlight w:val="lightGray"/>
              </w:rPr>
            </w:pPr>
            <w:r w:rsidRPr="005F5443">
              <w:rPr>
                <w:sz w:val="28"/>
                <w:szCs w:val="28"/>
                <w:highlight w:val="lightGray"/>
              </w:rPr>
              <w:t>1</w:t>
            </w:r>
            <w:r w:rsidRPr="005F5443">
              <w:rPr>
                <w:sz w:val="28"/>
                <w:szCs w:val="28"/>
                <w:highlight w:val="lightGray"/>
                <w:vertAlign w:val="superscript"/>
              </w:rPr>
              <w:t>st</w:t>
            </w:r>
            <w:r w:rsidRPr="005F5443">
              <w:rPr>
                <w:sz w:val="28"/>
                <w:szCs w:val="28"/>
                <w:highlight w:val="lightGray"/>
              </w:rPr>
              <w:t xml:space="preserve"> Applicant</w:t>
            </w:r>
          </w:p>
        </w:tc>
        <w:tc>
          <w:tcPr>
            <w:tcW w:w="4621" w:type="dxa"/>
            <w:tcBorders>
              <w:bottom w:val="dashed" w:sz="4" w:space="0" w:color="auto"/>
            </w:tcBorders>
          </w:tcPr>
          <w:p w14:paraId="41A307CA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  <w:highlight w:val="lightGray"/>
              </w:rPr>
              <w:t>2</w:t>
            </w:r>
            <w:r w:rsidRPr="005F5443">
              <w:rPr>
                <w:sz w:val="28"/>
                <w:szCs w:val="28"/>
                <w:highlight w:val="lightGray"/>
                <w:vertAlign w:val="superscript"/>
              </w:rPr>
              <w:t>nd</w:t>
            </w:r>
            <w:r w:rsidRPr="005F5443">
              <w:rPr>
                <w:sz w:val="28"/>
                <w:szCs w:val="28"/>
                <w:highlight w:val="lightGray"/>
              </w:rPr>
              <w:t xml:space="preserve"> Applicant</w:t>
            </w:r>
          </w:p>
        </w:tc>
      </w:tr>
      <w:tr w:rsidR="005F5443" w:rsidRPr="005F5443" w14:paraId="6FB8C4ED" w14:textId="77777777" w:rsidTr="00C32E31">
        <w:tc>
          <w:tcPr>
            <w:tcW w:w="4621" w:type="dxa"/>
            <w:tcBorders>
              <w:bottom w:val="dashed" w:sz="4" w:space="0" w:color="auto"/>
            </w:tcBorders>
          </w:tcPr>
          <w:p w14:paraId="00316B1D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SURNAME:  </w:t>
            </w:r>
          </w:p>
        </w:tc>
        <w:tc>
          <w:tcPr>
            <w:tcW w:w="4621" w:type="dxa"/>
            <w:tcBorders>
              <w:bottom w:val="dashed" w:sz="4" w:space="0" w:color="auto"/>
            </w:tcBorders>
          </w:tcPr>
          <w:p w14:paraId="02E6EA57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>SURNAME</w:t>
            </w:r>
          </w:p>
        </w:tc>
      </w:tr>
      <w:tr w:rsidR="005F5443" w:rsidRPr="005F5443" w14:paraId="7936C037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1E679E97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FORENAME: 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083BCD11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FORENAME:  </w:t>
            </w:r>
          </w:p>
        </w:tc>
      </w:tr>
      <w:tr w:rsidR="005F5443" w:rsidRPr="005F5443" w14:paraId="4744D336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44790347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Tel no:  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717F9A06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Tel no: </w:t>
            </w:r>
          </w:p>
        </w:tc>
      </w:tr>
      <w:tr w:rsidR="005F5443" w:rsidRPr="005F5443" w14:paraId="6D533B4D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3667A259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Mobile: 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40CC011B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Mobile:  </w:t>
            </w:r>
          </w:p>
        </w:tc>
      </w:tr>
      <w:tr w:rsidR="005F5443" w:rsidRPr="005F5443" w14:paraId="787A84F8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2D16F8A7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Email: 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654DE5EC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Email: </w:t>
            </w:r>
          </w:p>
        </w:tc>
      </w:tr>
      <w:tr w:rsidR="005F5443" w:rsidRPr="005F5443" w14:paraId="496ABB31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0F4C1010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>CONSTITUENCY: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7410F3ED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CONSTITUENCY:  </w:t>
            </w:r>
          </w:p>
        </w:tc>
      </w:tr>
      <w:tr w:rsidR="005F5443" w:rsidRPr="005F5443" w14:paraId="1B770083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1E9C1674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ADDRESS:  </w:t>
            </w: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651616D6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 ADDRESS:</w:t>
            </w:r>
          </w:p>
        </w:tc>
      </w:tr>
      <w:tr w:rsidR="005F5443" w:rsidRPr="005F5443" w14:paraId="3903118F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3F5B633A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2FFA8668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F5443" w:rsidRPr="005F5443" w14:paraId="2D6F9710" w14:textId="77777777" w:rsidTr="00C32E31"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45C56341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dashed" w:sz="4" w:space="0" w:color="auto"/>
              <w:bottom w:val="dashed" w:sz="4" w:space="0" w:color="auto"/>
            </w:tcBorders>
          </w:tcPr>
          <w:p w14:paraId="407D9951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F5443" w:rsidRPr="005F5443" w14:paraId="74C043E7" w14:textId="77777777" w:rsidTr="00C32E31">
        <w:tc>
          <w:tcPr>
            <w:tcW w:w="4621" w:type="dxa"/>
            <w:tcBorders>
              <w:top w:val="dashed" w:sz="4" w:space="0" w:color="auto"/>
              <w:bottom w:val="single" w:sz="4" w:space="0" w:color="auto"/>
            </w:tcBorders>
          </w:tcPr>
          <w:p w14:paraId="2D030419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Postcode: </w:t>
            </w:r>
          </w:p>
        </w:tc>
        <w:tc>
          <w:tcPr>
            <w:tcW w:w="4621" w:type="dxa"/>
            <w:tcBorders>
              <w:top w:val="dashed" w:sz="4" w:space="0" w:color="auto"/>
              <w:bottom w:val="single" w:sz="4" w:space="0" w:color="auto"/>
            </w:tcBorders>
          </w:tcPr>
          <w:p w14:paraId="67C11144" w14:textId="77777777" w:rsidR="005F5443" w:rsidRPr="005F5443" w:rsidRDefault="005F5443" w:rsidP="005F5443">
            <w:pPr>
              <w:spacing w:after="0" w:line="240" w:lineRule="auto"/>
              <w:rPr>
                <w:sz w:val="28"/>
                <w:szCs w:val="28"/>
              </w:rPr>
            </w:pPr>
            <w:r w:rsidRPr="005F5443">
              <w:rPr>
                <w:sz w:val="28"/>
                <w:szCs w:val="28"/>
              </w:rPr>
              <w:t xml:space="preserve">Postcode:  </w:t>
            </w:r>
          </w:p>
        </w:tc>
      </w:tr>
    </w:tbl>
    <w:p w14:paraId="0EF9EBD5" w14:textId="77777777" w:rsidR="008D5692" w:rsidRPr="00BE2561" w:rsidRDefault="008D5692" w:rsidP="005F5443">
      <w:pPr>
        <w:autoSpaceDE w:val="0"/>
        <w:autoSpaceDN w:val="0"/>
        <w:adjustRightInd w:val="0"/>
        <w:spacing w:after="0" w:line="240" w:lineRule="auto"/>
        <w:rPr>
          <w:rFonts w:ascii="Lucida Sans" w:hAnsi="Lucida Sans" w:cs="LucidaSans"/>
          <w:color w:val="000000"/>
          <w:sz w:val="24"/>
          <w:szCs w:val="24"/>
        </w:rPr>
      </w:pPr>
    </w:p>
    <w:sectPr w:rsidR="008D5692" w:rsidRPr="00BE2561" w:rsidSect="001F752A">
      <w:headerReference w:type="default" r:id="rId8"/>
      <w:footerReference w:type="default" r:id="rId9"/>
      <w:pgSz w:w="12240" w:h="15840"/>
      <w:pgMar w:top="1440" w:right="1440" w:bottom="1440" w:left="144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C5AF4" w14:textId="77777777" w:rsidR="00BB0DD4" w:rsidRDefault="00BB0DD4">
      <w:pPr>
        <w:spacing w:after="0" w:line="240" w:lineRule="auto"/>
      </w:pPr>
      <w:r>
        <w:separator/>
      </w:r>
    </w:p>
  </w:endnote>
  <w:endnote w:type="continuationSeparator" w:id="0">
    <w:p w14:paraId="09244E90" w14:textId="77777777" w:rsidR="00BB0DD4" w:rsidRDefault="00BB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E9E85" w14:textId="77777777" w:rsidR="00E8531F" w:rsidRPr="003D580A" w:rsidRDefault="00E8531F" w:rsidP="00E8531F">
    <w:pPr>
      <w:pStyle w:val="Footer"/>
      <w:spacing w:after="0" w:line="240" w:lineRule="auto"/>
      <w:jc w:val="center"/>
      <w:rPr>
        <w:rFonts w:ascii="Arial" w:hAnsi="Arial" w:cs="Arial"/>
        <w:color w:val="17365D" w:themeColor="text2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E36BD" w14:textId="77777777" w:rsidR="00BB0DD4" w:rsidRDefault="00BB0DD4">
      <w:pPr>
        <w:spacing w:after="0" w:line="240" w:lineRule="auto"/>
      </w:pPr>
      <w:r>
        <w:separator/>
      </w:r>
    </w:p>
  </w:footnote>
  <w:footnote w:type="continuationSeparator" w:id="0">
    <w:p w14:paraId="31BF2E46" w14:textId="77777777" w:rsidR="00BB0DD4" w:rsidRDefault="00BB0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32787" w14:textId="77777777" w:rsidR="00FD79DC" w:rsidRDefault="00FD79DC" w:rsidP="00FD79DC">
    <w:pPr>
      <w:pStyle w:val="Header"/>
      <w:spacing w:after="0"/>
      <w:jc w:val="right"/>
      <w:rPr>
        <w:rFonts w:ascii="Lucida Sans" w:hAnsi="Lucida Sans"/>
        <w:b/>
        <w:color w:val="00B050"/>
        <w:sz w:val="20"/>
        <w:szCs w:val="20"/>
      </w:rPr>
    </w:pPr>
    <w:r w:rsidRPr="00FD79DC">
      <w:rPr>
        <w:rFonts w:ascii="Lucida Sans" w:hAnsi="Lucida Sans"/>
        <w:b/>
        <w:color w:val="00B050"/>
        <w:sz w:val="40"/>
        <w:szCs w:val="40"/>
      </w:rPr>
      <w:t>South West Region</w:t>
    </w:r>
  </w:p>
  <w:p w14:paraId="0D805B29" w14:textId="77777777" w:rsidR="00565F4E" w:rsidRPr="00565F4E" w:rsidRDefault="00565F4E" w:rsidP="00FD79DC">
    <w:pPr>
      <w:pStyle w:val="Header"/>
      <w:spacing w:after="0"/>
      <w:jc w:val="right"/>
      <w:rPr>
        <w:rFonts w:ascii="Lucida Sans" w:hAnsi="Lucida Sans"/>
        <w:b/>
        <w:color w:val="548DD4" w:themeColor="text2" w:themeTint="99"/>
        <w:sz w:val="20"/>
        <w:szCs w:val="20"/>
      </w:rPr>
    </w:pPr>
    <w:r w:rsidRPr="00565F4E">
      <w:rPr>
        <w:rFonts w:ascii="Lucida Sans" w:hAnsi="Lucida Sans"/>
        <w:b/>
        <w:color w:val="548DD4" w:themeColor="text2" w:themeTint="99"/>
        <w:sz w:val="20"/>
        <w:szCs w:val="20"/>
      </w:rPr>
      <w:t>Bristol &amp; South Gloucestershire, Cornwall, Devon, Dorset,</w:t>
    </w:r>
  </w:p>
  <w:p w14:paraId="1035E3B4" w14:textId="77777777" w:rsidR="00565F4E" w:rsidRPr="00565F4E" w:rsidRDefault="00565F4E" w:rsidP="00FD79DC">
    <w:pPr>
      <w:pStyle w:val="Header"/>
      <w:spacing w:after="0"/>
      <w:jc w:val="right"/>
      <w:rPr>
        <w:rFonts w:ascii="Lucida Sans" w:hAnsi="Lucida Sans"/>
        <w:b/>
        <w:color w:val="548DD4" w:themeColor="text2" w:themeTint="99"/>
        <w:sz w:val="20"/>
        <w:szCs w:val="20"/>
      </w:rPr>
    </w:pPr>
    <w:r w:rsidRPr="00565F4E">
      <w:rPr>
        <w:rFonts w:ascii="Lucida Sans" w:hAnsi="Lucida Sans"/>
        <w:b/>
        <w:color w:val="548DD4" w:themeColor="text2" w:themeTint="99"/>
        <w:sz w:val="20"/>
        <w:szCs w:val="20"/>
      </w:rPr>
      <w:t>Gloucestershire, Somerset, Wiltshire, Isles of Scilly, Gibraltar</w:t>
    </w:r>
  </w:p>
  <w:p w14:paraId="7E6D1F84" w14:textId="77777777" w:rsidR="00A25987" w:rsidRDefault="001F752A" w:rsidP="001F752A">
    <w:pPr>
      <w:pStyle w:val="Header"/>
      <w:jc w:val="right"/>
    </w:pPr>
    <w:r>
      <w:rPr>
        <w:noProof/>
        <w:lang w:eastAsia="en-GB"/>
      </w:rPr>
      <w:drawing>
        <wp:inline distT="0" distB="0" distL="0" distR="0" wp14:anchorId="667608F4" wp14:editId="59425FF7">
          <wp:extent cx="3609975" cy="524645"/>
          <wp:effectExtent l="19050" t="0" r="9525" b="8755"/>
          <wp:docPr id="1" name="Picture 1" descr="C:\Users\Patricia.Samsung-PC\Desktop\Campaign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ia.Samsung-PC\Desktop\Campaign_Logo_Colo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524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2EE"/>
    <w:multiLevelType w:val="hybridMultilevel"/>
    <w:tmpl w:val="1D5E00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85A45"/>
    <w:multiLevelType w:val="hybridMultilevel"/>
    <w:tmpl w:val="F0DEF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07"/>
    <w:rsid w:val="00022FEA"/>
    <w:rsid w:val="000A04B8"/>
    <w:rsid w:val="00147007"/>
    <w:rsid w:val="00197F65"/>
    <w:rsid w:val="001A71BC"/>
    <w:rsid w:val="001F667F"/>
    <w:rsid w:val="001F752A"/>
    <w:rsid w:val="00284D39"/>
    <w:rsid w:val="00293603"/>
    <w:rsid w:val="0030584E"/>
    <w:rsid w:val="00363508"/>
    <w:rsid w:val="00376E1B"/>
    <w:rsid w:val="003B0551"/>
    <w:rsid w:val="003B65DC"/>
    <w:rsid w:val="003D580A"/>
    <w:rsid w:val="00434459"/>
    <w:rsid w:val="00464277"/>
    <w:rsid w:val="00494B98"/>
    <w:rsid w:val="004C1B11"/>
    <w:rsid w:val="004D62AF"/>
    <w:rsid w:val="004F7623"/>
    <w:rsid w:val="00514E1B"/>
    <w:rsid w:val="005372D8"/>
    <w:rsid w:val="00565F4E"/>
    <w:rsid w:val="005D4300"/>
    <w:rsid w:val="005F5443"/>
    <w:rsid w:val="00641C5D"/>
    <w:rsid w:val="006A10CB"/>
    <w:rsid w:val="006D01E1"/>
    <w:rsid w:val="00714A1B"/>
    <w:rsid w:val="007E657C"/>
    <w:rsid w:val="007F45E3"/>
    <w:rsid w:val="00882EC4"/>
    <w:rsid w:val="008D5692"/>
    <w:rsid w:val="008E7100"/>
    <w:rsid w:val="00A1759D"/>
    <w:rsid w:val="00A25987"/>
    <w:rsid w:val="00A32AFF"/>
    <w:rsid w:val="00AB7AAF"/>
    <w:rsid w:val="00AC5ABD"/>
    <w:rsid w:val="00B12B95"/>
    <w:rsid w:val="00B24993"/>
    <w:rsid w:val="00B72ED9"/>
    <w:rsid w:val="00BB0DD4"/>
    <w:rsid w:val="00BC1038"/>
    <w:rsid w:val="00BE2561"/>
    <w:rsid w:val="00BE459A"/>
    <w:rsid w:val="00C438C2"/>
    <w:rsid w:val="00C6523A"/>
    <w:rsid w:val="00D11FBD"/>
    <w:rsid w:val="00D2539C"/>
    <w:rsid w:val="00D34655"/>
    <w:rsid w:val="00D82ED0"/>
    <w:rsid w:val="00DA5F4C"/>
    <w:rsid w:val="00DD33F1"/>
    <w:rsid w:val="00E34F4A"/>
    <w:rsid w:val="00E81903"/>
    <w:rsid w:val="00E8531F"/>
    <w:rsid w:val="00E90C69"/>
    <w:rsid w:val="00E933DF"/>
    <w:rsid w:val="00EC748F"/>
    <w:rsid w:val="00EF47FF"/>
    <w:rsid w:val="00F165A5"/>
    <w:rsid w:val="00F81FFC"/>
    <w:rsid w:val="00F937C6"/>
    <w:rsid w:val="00FA41A1"/>
    <w:rsid w:val="00FD79DC"/>
    <w:rsid w:val="00FE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392C4"/>
  <w15:docId w15:val="{E5FF8A4F-7C57-4123-935F-41A83540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F4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539C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E853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531F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853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531F"/>
    <w:rPr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853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2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F54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11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1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p.sw2018@btintern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.Samsung-PC\Desktop\AME%20-%20PEW\AME%20Chairman's%20ltrh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AME Chairman's ltrhd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Giuseppe Fraschini</cp:lastModifiedBy>
  <cp:revision>2</cp:revision>
  <cp:lastPrinted>2017-07-28T11:47:00Z</cp:lastPrinted>
  <dcterms:created xsi:type="dcterms:W3CDTF">2018-09-04T14:25:00Z</dcterms:created>
  <dcterms:modified xsi:type="dcterms:W3CDTF">2018-09-04T14:25:00Z</dcterms:modified>
</cp:coreProperties>
</file>